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A3C" w:rsidRPr="00E525DA" w:rsidRDefault="00E525DA" w:rsidP="00437A3C">
      <w:pPr>
        <w:rPr>
          <w:rFonts w:ascii="Myriad Pro" w:hAnsi="Myriad Pro"/>
          <w:b/>
          <w:sz w:val="22"/>
        </w:rPr>
      </w:pPr>
      <w:proofErr w:type="spellStart"/>
      <w:r w:rsidRPr="00E525DA">
        <w:rPr>
          <w:rFonts w:ascii="Myriad Pro" w:hAnsi="Myriad Pro"/>
          <w:b/>
          <w:sz w:val="22"/>
        </w:rPr>
        <w:t>Jupperin</w:t>
      </w:r>
      <w:proofErr w:type="spellEnd"/>
      <w:r w:rsidRPr="00E525DA">
        <w:rPr>
          <w:rFonts w:ascii="Myriad Pro" w:hAnsi="Myriad Pro"/>
          <w:b/>
          <w:sz w:val="22"/>
        </w:rPr>
        <w:t xml:space="preserve"> koulu</w:t>
      </w:r>
    </w:p>
    <w:p w:rsidR="00E525DA" w:rsidRPr="00350EC6" w:rsidRDefault="00E525DA" w:rsidP="00437A3C">
      <w:pPr>
        <w:rPr>
          <w:sz w:val="22"/>
        </w:rPr>
      </w:pPr>
    </w:p>
    <w:tbl>
      <w:tblPr>
        <w:tblW w:w="9280" w:type="dxa"/>
        <w:jc w:val="center"/>
        <w:tblLook w:val="00A0" w:firstRow="1" w:lastRow="0" w:firstColumn="1" w:lastColumn="0" w:noHBand="0" w:noVBand="0"/>
      </w:tblPr>
      <w:tblGrid>
        <w:gridCol w:w="4453"/>
        <w:gridCol w:w="2910"/>
        <w:gridCol w:w="1917"/>
      </w:tblGrid>
      <w:tr w:rsidR="004C018A" w:rsidRPr="00350EC6" w:rsidTr="004C018A">
        <w:trPr>
          <w:jc w:val="center"/>
        </w:trPr>
        <w:tc>
          <w:tcPr>
            <w:tcW w:w="4503" w:type="dxa"/>
            <w:shd w:val="clear" w:color="auto" w:fill="auto"/>
          </w:tcPr>
          <w:p w:rsidR="004C018A" w:rsidRPr="00350EC6" w:rsidRDefault="00DD0BC1" w:rsidP="004C018A">
            <w:pPr>
              <w:pStyle w:val="3Nokiankaupunkileipis"/>
              <w:ind w:left="-108"/>
              <w:rPr>
                <w:sz w:val="22"/>
              </w:rPr>
            </w:pPr>
            <w:r w:rsidRPr="00350EC6">
              <w:rPr>
                <w:sz w:val="22"/>
              </w:rPr>
              <w:t>Luokkatoimikunta ______</w:t>
            </w:r>
            <w:r w:rsidR="004C018A" w:rsidRPr="00350EC6">
              <w:rPr>
                <w:sz w:val="22"/>
              </w:rPr>
              <w:tab/>
            </w:r>
            <w:r w:rsidR="004C018A" w:rsidRPr="00350EC6">
              <w:rPr>
                <w:sz w:val="22"/>
              </w:rPr>
              <w:tab/>
            </w:r>
            <w:r w:rsidR="004C018A" w:rsidRPr="00350EC6">
              <w:rPr>
                <w:sz w:val="22"/>
              </w:rPr>
              <w:tab/>
            </w:r>
          </w:p>
          <w:p w:rsidR="004C018A" w:rsidRPr="00350EC6" w:rsidRDefault="004C018A" w:rsidP="004C018A">
            <w:pPr>
              <w:pStyle w:val="3Nokiankaupunkileipis"/>
              <w:ind w:left="-108"/>
              <w:rPr>
                <w:b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:rsidR="004C018A" w:rsidRPr="00350EC6" w:rsidRDefault="00DD0BC1" w:rsidP="00920401">
            <w:pPr>
              <w:pStyle w:val="3Nokiankaupunkileipis"/>
              <w:jc w:val="right"/>
              <w:rPr>
                <w:b/>
                <w:sz w:val="22"/>
              </w:rPr>
            </w:pPr>
            <w:r w:rsidRPr="00350EC6">
              <w:rPr>
                <w:b/>
                <w:caps/>
                <w:sz w:val="22"/>
              </w:rPr>
              <w:t>perustamispöytäkirja</w:t>
            </w:r>
          </w:p>
          <w:p w:rsidR="004C018A" w:rsidRPr="00350EC6" w:rsidRDefault="004C018A" w:rsidP="00920401">
            <w:pPr>
              <w:pStyle w:val="3Nokiankaupunkileipis"/>
              <w:rPr>
                <w:b/>
                <w:sz w:val="22"/>
              </w:rPr>
            </w:pPr>
          </w:p>
          <w:p w:rsidR="004C018A" w:rsidRPr="00350EC6" w:rsidRDefault="004C018A" w:rsidP="00920401">
            <w:pPr>
              <w:pStyle w:val="3Nokiankaupunkileipis"/>
              <w:rPr>
                <w:b/>
                <w:sz w:val="22"/>
              </w:rPr>
            </w:pPr>
          </w:p>
          <w:p w:rsidR="004C018A" w:rsidRPr="00350EC6" w:rsidRDefault="00DD0BC1" w:rsidP="00920401">
            <w:pPr>
              <w:pStyle w:val="3Nokiankaupunkileipis"/>
              <w:jc w:val="right"/>
              <w:rPr>
                <w:b/>
                <w:sz w:val="22"/>
              </w:rPr>
            </w:pPr>
            <w:r w:rsidRPr="00350EC6">
              <w:rPr>
                <w:sz w:val="22"/>
              </w:rPr>
              <w:t>____.____.20____</w:t>
            </w:r>
          </w:p>
        </w:tc>
        <w:tc>
          <w:tcPr>
            <w:tcW w:w="1942" w:type="dxa"/>
            <w:shd w:val="clear" w:color="auto" w:fill="auto"/>
          </w:tcPr>
          <w:p w:rsidR="004C018A" w:rsidRPr="00350EC6" w:rsidRDefault="00053025" w:rsidP="00920401">
            <w:pPr>
              <w:pStyle w:val="3Nokiankaupunkileipis"/>
              <w:jc w:val="right"/>
              <w:rPr>
                <w:b/>
                <w:sz w:val="22"/>
              </w:rPr>
            </w:pPr>
            <w:r w:rsidRPr="00350EC6">
              <w:rPr>
                <w:sz w:val="22"/>
              </w:rPr>
              <w:t>sivu 1 (1</w:t>
            </w:r>
            <w:r w:rsidR="004C018A" w:rsidRPr="00350EC6">
              <w:rPr>
                <w:sz w:val="22"/>
              </w:rPr>
              <w:t>)</w:t>
            </w:r>
          </w:p>
        </w:tc>
      </w:tr>
    </w:tbl>
    <w:p w:rsidR="00437A3C" w:rsidRPr="00350EC6" w:rsidRDefault="00437A3C" w:rsidP="00437A3C">
      <w:pPr>
        <w:rPr>
          <w:sz w:val="22"/>
        </w:rPr>
      </w:pPr>
    </w:p>
    <w:p w:rsidR="004C018A" w:rsidRPr="00350EC6" w:rsidRDefault="004C018A" w:rsidP="00437A3C">
      <w:pPr>
        <w:rPr>
          <w:sz w:val="22"/>
        </w:rPr>
      </w:pPr>
    </w:p>
    <w:p w:rsidR="004C018A" w:rsidRPr="00350EC6" w:rsidRDefault="00DD0BC1" w:rsidP="004C018A">
      <w:pPr>
        <w:pStyle w:val="1Nokiankaupunkiotsikko"/>
        <w:rPr>
          <w:sz w:val="30"/>
        </w:rPr>
      </w:pPr>
      <w:r w:rsidRPr="00350EC6">
        <w:rPr>
          <w:sz w:val="30"/>
        </w:rPr>
        <w:t>Luokkatoimikunnan perustaminen</w:t>
      </w:r>
    </w:p>
    <w:p w:rsidR="00DD0BC1" w:rsidRPr="00350EC6" w:rsidRDefault="00DD0BC1" w:rsidP="00DD0BC1">
      <w:pPr>
        <w:pStyle w:val="3Nokiankaupunkileipis"/>
        <w:rPr>
          <w:sz w:val="22"/>
        </w:rPr>
      </w:pPr>
    </w:p>
    <w:p w:rsidR="004C018A" w:rsidRPr="00350EC6" w:rsidRDefault="004C018A" w:rsidP="004C018A">
      <w:pPr>
        <w:pStyle w:val="3Nokiankaupunkileipis"/>
        <w:rPr>
          <w:sz w:val="22"/>
        </w:rPr>
      </w:pPr>
    </w:p>
    <w:p w:rsidR="0010099D" w:rsidRDefault="00DD0BC1" w:rsidP="00DD0BC1">
      <w:pPr>
        <w:pStyle w:val="3Nokiankaupunkileipis"/>
        <w:numPr>
          <w:ilvl w:val="0"/>
          <w:numId w:val="1"/>
        </w:numPr>
        <w:spacing w:after="360"/>
        <w:ind w:left="714" w:hanging="357"/>
        <w:rPr>
          <w:sz w:val="22"/>
        </w:rPr>
      </w:pPr>
      <w:r w:rsidRPr="00350EC6">
        <w:rPr>
          <w:sz w:val="22"/>
        </w:rPr>
        <w:t>Valitaan luokkatoimikunnan yhteyshenkilöksi</w:t>
      </w:r>
      <w:r w:rsidR="0010099D">
        <w:rPr>
          <w:sz w:val="22"/>
        </w:rPr>
        <w:t>:</w:t>
      </w:r>
    </w:p>
    <w:p w:rsidR="0010099D" w:rsidRDefault="0010099D" w:rsidP="0010099D">
      <w:pPr>
        <w:pStyle w:val="3Nokiankaupunkileipis"/>
        <w:spacing w:after="360"/>
        <w:ind w:left="714"/>
        <w:rPr>
          <w:sz w:val="22"/>
        </w:rPr>
      </w:pPr>
      <w:r>
        <w:rPr>
          <w:sz w:val="22"/>
        </w:rPr>
        <w:t>nimi ja henkilötunnus: _______________________________________________________________________________________</w:t>
      </w:r>
    </w:p>
    <w:p w:rsidR="0010099D" w:rsidRDefault="00DD0BC1" w:rsidP="00F91C42">
      <w:pPr>
        <w:pStyle w:val="3Nokiankaupunkileipis"/>
        <w:numPr>
          <w:ilvl w:val="0"/>
          <w:numId w:val="1"/>
        </w:numPr>
        <w:spacing w:after="360"/>
        <w:ind w:left="714" w:hanging="357"/>
        <w:rPr>
          <w:sz w:val="22"/>
        </w:rPr>
      </w:pPr>
      <w:r w:rsidRPr="00F91C42">
        <w:rPr>
          <w:sz w:val="22"/>
        </w:rPr>
        <w:t>Valitaan luokkatoimikunnan rahastonhoitajaksi</w:t>
      </w:r>
      <w:r w:rsidR="0010099D">
        <w:rPr>
          <w:sz w:val="22"/>
        </w:rPr>
        <w:t>:</w:t>
      </w:r>
    </w:p>
    <w:p w:rsidR="0010099D" w:rsidRDefault="0010099D" w:rsidP="0010099D">
      <w:pPr>
        <w:pStyle w:val="3Nokiankaupunkileipis"/>
        <w:spacing w:after="360"/>
        <w:ind w:left="714"/>
        <w:rPr>
          <w:sz w:val="22"/>
        </w:rPr>
      </w:pPr>
      <w:r>
        <w:rPr>
          <w:sz w:val="22"/>
        </w:rPr>
        <w:t>nimi ja henkilötunnus: _______________________________________________________________________________________</w:t>
      </w:r>
    </w:p>
    <w:p w:rsidR="0010099D" w:rsidRDefault="00F91C42" w:rsidP="00F91C42">
      <w:pPr>
        <w:pStyle w:val="3Nokiankaupunkileipis"/>
        <w:numPr>
          <w:ilvl w:val="0"/>
          <w:numId w:val="1"/>
        </w:numPr>
        <w:spacing w:after="360"/>
        <w:ind w:left="714" w:hanging="357"/>
        <w:rPr>
          <w:sz w:val="22"/>
        </w:rPr>
      </w:pPr>
      <w:r w:rsidRPr="00F91C42">
        <w:rPr>
          <w:sz w:val="22"/>
        </w:rPr>
        <w:t>Valit</w:t>
      </w:r>
      <w:r w:rsidR="0010099D">
        <w:rPr>
          <w:sz w:val="22"/>
        </w:rPr>
        <w:t>aa</w:t>
      </w:r>
      <w:r w:rsidRPr="00F91C42">
        <w:rPr>
          <w:sz w:val="22"/>
        </w:rPr>
        <w:t>n rahastonhoitajan varahenkilöksi</w:t>
      </w:r>
      <w:r w:rsidR="0010099D">
        <w:rPr>
          <w:sz w:val="22"/>
        </w:rPr>
        <w:t>:</w:t>
      </w:r>
    </w:p>
    <w:p w:rsidR="0010099D" w:rsidRDefault="0010099D" w:rsidP="0010099D">
      <w:pPr>
        <w:pStyle w:val="3Nokiankaupunkileipis"/>
        <w:spacing w:after="360"/>
        <w:ind w:left="714"/>
        <w:rPr>
          <w:sz w:val="22"/>
        </w:rPr>
      </w:pPr>
      <w:r>
        <w:rPr>
          <w:sz w:val="22"/>
        </w:rPr>
        <w:t>nimi ja henkilötunnus: _______________________________________________________________________________________</w:t>
      </w:r>
    </w:p>
    <w:p w:rsidR="00D902D8" w:rsidRDefault="00F91C42" w:rsidP="0010099D">
      <w:pPr>
        <w:pStyle w:val="3Nokiankaupunkileipis"/>
        <w:numPr>
          <w:ilvl w:val="0"/>
          <w:numId w:val="1"/>
        </w:numPr>
        <w:spacing w:after="360"/>
        <w:ind w:left="714" w:hanging="357"/>
        <w:rPr>
          <w:sz w:val="22"/>
        </w:rPr>
      </w:pPr>
      <w:r w:rsidRPr="0010099D">
        <w:rPr>
          <w:sz w:val="22"/>
        </w:rPr>
        <w:t xml:space="preserve">Kokouksessa päätettiin avata luokkatoimikunnalle pankkitili </w:t>
      </w:r>
      <w:r w:rsidR="0010099D" w:rsidRPr="0010099D">
        <w:rPr>
          <w:sz w:val="22"/>
        </w:rPr>
        <w:t xml:space="preserve">pankkiin: </w:t>
      </w:r>
      <w:r w:rsidR="0010099D">
        <w:rPr>
          <w:sz w:val="22"/>
        </w:rPr>
        <w:t>_________________________________________________________________</w:t>
      </w:r>
      <w:r w:rsidRPr="0010099D">
        <w:rPr>
          <w:sz w:val="22"/>
        </w:rPr>
        <w:t>_____________________________</w:t>
      </w:r>
      <w:r w:rsidR="0010099D" w:rsidRPr="0010099D">
        <w:rPr>
          <w:sz w:val="22"/>
        </w:rPr>
        <w:t xml:space="preserve">. </w:t>
      </w:r>
    </w:p>
    <w:p w:rsidR="00C42AE7" w:rsidRDefault="0073282E" w:rsidP="00C42AE7">
      <w:pPr>
        <w:pStyle w:val="3Nokiankaupunkileipis"/>
        <w:spacing w:after="360"/>
        <w:ind w:left="714"/>
        <w:rPr>
          <w:sz w:val="22"/>
        </w:rPr>
      </w:pPr>
      <w:r>
        <w:rPr>
          <w:sz w:val="22"/>
        </w:rPr>
        <w:t xml:space="preserve">Tilin nimeksi tulee __________________________________________________________________________. </w:t>
      </w:r>
      <w:r w:rsidR="0010099D" w:rsidRPr="0010099D">
        <w:rPr>
          <w:sz w:val="22"/>
        </w:rPr>
        <w:t>Rahastonhoitaja avaa luokalle pankkitilin ja huolehtii maksuliikenteestä, hänen ollessa estynyt tehtävää hoitaa varahenkilö.</w:t>
      </w:r>
      <w:r w:rsidR="00F91C42" w:rsidRPr="0010099D">
        <w:rPr>
          <w:sz w:val="22"/>
        </w:rPr>
        <w:t xml:space="preserve"> Käyttöoikeuden haltijoilla (rahastonhoitaja ja varahenkilö) on kullakin oikeus käyttää luokan pankkitiliä yksin ja liittää tili rahastonhoitajan verkkopankkiin sekä kysely- että maksutiliksi. Rahastonhoitajalla, hänen varahenkilöllään tai luokkatoimikunnan päättämällä muulla henkilöllä on oikeus yksin lopettaa tili. </w:t>
      </w:r>
    </w:p>
    <w:p w:rsidR="00C8198D" w:rsidRDefault="00C8198D" w:rsidP="00C8198D">
      <w:pPr>
        <w:pStyle w:val="3Nokiankaupunkileipis"/>
        <w:spacing w:after="360"/>
        <w:ind w:left="714"/>
        <w:rPr>
          <w:sz w:val="22"/>
        </w:rPr>
      </w:pPr>
      <w:r>
        <w:rPr>
          <w:sz w:val="22"/>
        </w:rPr>
        <w:t>Tili perustetaan erilaisten luokan koulun käyntiä edistävien hankkeiden, retkien ja muun luokan yhteistoiminnan rahankeräyksen toteuttamiseksi..</w:t>
      </w:r>
    </w:p>
    <w:p w:rsidR="00C8198D" w:rsidRDefault="00C8198D" w:rsidP="00C8198D">
      <w:pPr>
        <w:pStyle w:val="3Nokiankaupunkileipis"/>
        <w:spacing w:after="360"/>
        <w:ind w:left="714"/>
        <w:rPr>
          <w:sz w:val="22"/>
        </w:rPr>
      </w:pPr>
    </w:p>
    <w:p w:rsidR="00DD0BC1" w:rsidRDefault="00DD0BC1" w:rsidP="00C8198D">
      <w:pPr>
        <w:pStyle w:val="3Nokiankaupunkileipis"/>
        <w:numPr>
          <w:ilvl w:val="0"/>
          <w:numId w:val="1"/>
        </w:numPr>
        <w:spacing w:after="360"/>
        <w:rPr>
          <w:sz w:val="22"/>
        </w:rPr>
      </w:pPr>
      <w:r w:rsidRPr="00350EC6">
        <w:rPr>
          <w:sz w:val="22"/>
        </w:rPr>
        <w:t>Päätetään luokkatoimikunnan ensimmäiseksi tapaamispäiväksi ____.____.20____ klo ____:____ ja paikaksi ____________________________________.</w:t>
      </w:r>
    </w:p>
    <w:p w:rsidR="0073282E" w:rsidRDefault="0073282E" w:rsidP="0073282E">
      <w:pPr>
        <w:pStyle w:val="3Nokiankaupunkileipis"/>
        <w:spacing w:before="240" w:after="360" w:line="360" w:lineRule="auto"/>
        <w:rPr>
          <w:sz w:val="22"/>
        </w:rPr>
      </w:pPr>
    </w:p>
    <w:p w:rsidR="0073282E" w:rsidRPr="00350EC6" w:rsidRDefault="0073282E" w:rsidP="0073282E">
      <w:pPr>
        <w:pStyle w:val="3Nokiankaupunkileipis"/>
        <w:spacing w:before="240" w:after="360" w:line="360" w:lineRule="auto"/>
        <w:rPr>
          <w:sz w:val="22"/>
        </w:rPr>
      </w:pPr>
    </w:p>
    <w:p w:rsidR="00DD0BC1" w:rsidRPr="00CF15A7" w:rsidRDefault="004508D0" w:rsidP="00DD0BC1">
      <w:pPr>
        <w:pStyle w:val="3Nokiankaupunkileipis"/>
        <w:numPr>
          <w:ilvl w:val="0"/>
          <w:numId w:val="1"/>
        </w:numPr>
        <w:spacing w:after="360"/>
        <w:ind w:left="714" w:hanging="357"/>
        <w:rPr>
          <w:sz w:val="22"/>
        </w:rPr>
      </w:pPr>
      <w:r w:rsidRPr="00350EC6">
        <w:rPr>
          <w:sz w:val="22"/>
        </w:rPr>
        <w:t>Luokkatoimikunta ja opettaja yhdessä sopivat</w:t>
      </w:r>
      <w:r w:rsidR="00DD0BC1" w:rsidRPr="00350EC6">
        <w:rPr>
          <w:sz w:val="22"/>
        </w:rPr>
        <w:t xml:space="preserve"> pääsääntöiseksi tiedotuskanavaksi __________________________________</w:t>
      </w:r>
      <w:r w:rsidR="0010099D">
        <w:rPr>
          <w:sz w:val="22"/>
        </w:rPr>
        <w:t>_______________________________________________________</w:t>
      </w:r>
      <w:r w:rsidR="00DD0BC1" w:rsidRPr="00350EC6">
        <w:rPr>
          <w:sz w:val="22"/>
        </w:rPr>
        <w:t>.</w:t>
      </w:r>
      <w:r w:rsidRPr="00350EC6">
        <w:rPr>
          <w:sz w:val="22"/>
        </w:rPr>
        <w:t xml:space="preserve"> </w:t>
      </w:r>
      <w:r w:rsidRPr="00350EC6">
        <w:rPr>
          <w:sz w:val="18"/>
        </w:rPr>
        <w:t xml:space="preserve">(Suositellaan </w:t>
      </w:r>
      <w:proofErr w:type="spellStart"/>
      <w:r w:rsidR="0010099D">
        <w:rPr>
          <w:sz w:val="18"/>
        </w:rPr>
        <w:t>WhatApp</w:t>
      </w:r>
      <w:proofErr w:type="spellEnd"/>
      <w:r w:rsidR="0010099D">
        <w:rPr>
          <w:sz w:val="18"/>
        </w:rPr>
        <w:t xml:space="preserve">-ryhmää nopeissa keskusteluissa ja </w:t>
      </w:r>
      <w:r w:rsidRPr="00350EC6">
        <w:rPr>
          <w:sz w:val="18"/>
        </w:rPr>
        <w:t>sähköposti</w:t>
      </w:r>
      <w:r w:rsidR="0010099D">
        <w:rPr>
          <w:sz w:val="18"/>
        </w:rPr>
        <w:t>jakelua laajemmissa asioissa.</w:t>
      </w:r>
      <w:r w:rsidRPr="00350EC6">
        <w:rPr>
          <w:sz w:val="18"/>
        </w:rPr>
        <w:t>)</w:t>
      </w:r>
    </w:p>
    <w:p w:rsidR="00CF15A7" w:rsidRPr="0010099D" w:rsidRDefault="00CF15A7" w:rsidP="00CF15A7">
      <w:pPr>
        <w:pStyle w:val="3Nokiankaupunkileipis"/>
        <w:numPr>
          <w:ilvl w:val="0"/>
          <w:numId w:val="1"/>
        </w:numPr>
        <w:spacing w:after="360"/>
        <w:rPr>
          <w:sz w:val="22"/>
        </w:rPr>
      </w:pPr>
      <w:r>
        <w:rPr>
          <w:sz w:val="22"/>
        </w:rPr>
        <w:t>Jakelulistan ja yhteystietojen ylläpitäjäksi sovittiin: ______________________________________________________________________________________________.</w:t>
      </w:r>
    </w:p>
    <w:p w:rsidR="00DD0BC1" w:rsidRPr="00350EC6" w:rsidRDefault="00DD0BC1" w:rsidP="00DD0BC1">
      <w:pPr>
        <w:pStyle w:val="3Nokiankaupunkileipis"/>
        <w:numPr>
          <w:ilvl w:val="0"/>
          <w:numId w:val="1"/>
        </w:numPr>
        <w:spacing w:after="360" w:line="360" w:lineRule="auto"/>
        <w:ind w:left="714" w:hanging="357"/>
        <w:rPr>
          <w:sz w:val="22"/>
        </w:rPr>
      </w:pPr>
      <w:r w:rsidRPr="00350EC6">
        <w:rPr>
          <w:sz w:val="22"/>
        </w:rPr>
        <w:t>Luokkatoimikuntaa koskeva päätöksenteko sovitaan seuraavasti: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0099D">
        <w:rPr>
          <w:sz w:val="22"/>
        </w:rPr>
        <w:t>______________________________________________________________________________________________________________</w:t>
      </w:r>
    </w:p>
    <w:p w:rsidR="00DD0BC1" w:rsidRPr="00350EC6" w:rsidRDefault="00DD0BC1" w:rsidP="00DD0BC1">
      <w:pPr>
        <w:pStyle w:val="3Nokiankaupunkileipis"/>
        <w:numPr>
          <w:ilvl w:val="0"/>
          <w:numId w:val="1"/>
        </w:numPr>
        <w:spacing w:after="360"/>
        <w:ind w:left="714" w:hanging="357"/>
        <w:rPr>
          <w:sz w:val="22"/>
        </w:rPr>
      </w:pPr>
      <w:r w:rsidRPr="00350EC6">
        <w:rPr>
          <w:sz w:val="22"/>
        </w:rPr>
        <w:t>Kerätään yhteydenpitoa varten kaikkien luokkatoimikuntaan osallistuvien huoltajien nimet ja yhteystiedot</w:t>
      </w:r>
      <w:r w:rsidR="00FA50F9" w:rsidRPr="00350EC6">
        <w:rPr>
          <w:sz w:val="22"/>
        </w:rPr>
        <w:t xml:space="preserve"> (LIITE 1)</w:t>
      </w:r>
      <w:r w:rsidRPr="00350EC6">
        <w:rPr>
          <w:sz w:val="22"/>
        </w:rPr>
        <w:t>, jotka yhteisellä päätöksellä voidaan jakaa kaikille.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26"/>
        <w:gridCol w:w="4387"/>
      </w:tblGrid>
      <w:tr w:rsidR="00DD0BC1" w:rsidRPr="00350EC6" w:rsidTr="00DD0BC1">
        <w:trPr>
          <w:trHeight w:val="425"/>
        </w:trPr>
        <w:tc>
          <w:tcPr>
            <w:tcW w:w="4531" w:type="dxa"/>
          </w:tcPr>
          <w:p w:rsidR="00DD0BC1" w:rsidRPr="00350EC6" w:rsidRDefault="00DD0BC1" w:rsidP="00437A3C">
            <w:pPr>
              <w:rPr>
                <w:rFonts w:ascii="Myriad Pro" w:hAnsi="Myriad Pro"/>
                <w:sz w:val="22"/>
              </w:rPr>
            </w:pPr>
            <w:r w:rsidRPr="00350EC6">
              <w:rPr>
                <w:rFonts w:ascii="Myriad Pro" w:hAnsi="Myriad Pro"/>
                <w:sz w:val="18"/>
              </w:rPr>
              <w:t>Yhteyshenkilön allekirjoitus ja nimenselvennös</w:t>
            </w:r>
          </w:p>
        </w:tc>
        <w:tc>
          <w:tcPr>
            <w:tcW w:w="426" w:type="dxa"/>
          </w:tcPr>
          <w:p w:rsidR="00DD0BC1" w:rsidRPr="00350EC6" w:rsidRDefault="00DD0BC1" w:rsidP="00437A3C">
            <w:pPr>
              <w:rPr>
                <w:sz w:val="22"/>
              </w:rPr>
            </w:pPr>
          </w:p>
        </w:tc>
        <w:tc>
          <w:tcPr>
            <w:tcW w:w="4387" w:type="dxa"/>
          </w:tcPr>
          <w:p w:rsidR="00DD0BC1" w:rsidRPr="00350EC6" w:rsidRDefault="00DD0BC1" w:rsidP="00437A3C">
            <w:pPr>
              <w:rPr>
                <w:sz w:val="22"/>
              </w:rPr>
            </w:pPr>
            <w:r w:rsidRPr="00350EC6">
              <w:rPr>
                <w:rFonts w:ascii="Myriad Pro" w:hAnsi="Myriad Pro"/>
                <w:sz w:val="18"/>
              </w:rPr>
              <w:t>Rahastonhoitajan allekirjoitus ja nimenselvennös</w:t>
            </w:r>
          </w:p>
        </w:tc>
      </w:tr>
      <w:tr w:rsidR="00DD0BC1" w:rsidRPr="00350EC6" w:rsidTr="00DD0BC1">
        <w:trPr>
          <w:trHeight w:val="832"/>
        </w:trPr>
        <w:tc>
          <w:tcPr>
            <w:tcW w:w="4531" w:type="dxa"/>
            <w:tcBorders>
              <w:bottom w:val="single" w:sz="4" w:space="0" w:color="auto"/>
            </w:tcBorders>
          </w:tcPr>
          <w:p w:rsidR="00DD0BC1" w:rsidRPr="00350EC6" w:rsidRDefault="00DD0BC1" w:rsidP="00437A3C">
            <w:pPr>
              <w:rPr>
                <w:sz w:val="22"/>
              </w:rPr>
            </w:pPr>
          </w:p>
        </w:tc>
        <w:tc>
          <w:tcPr>
            <w:tcW w:w="426" w:type="dxa"/>
          </w:tcPr>
          <w:p w:rsidR="00DD0BC1" w:rsidRPr="00350EC6" w:rsidRDefault="00DD0BC1" w:rsidP="00437A3C">
            <w:pPr>
              <w:rPr>
                <w:sz w:val="22"/>
              </w:rPr>
            </w:pPr>
          </w:p>
        </w:tc>
        <w:tc>
          <w:tcPr>
            <w:tcW w:w="4387" w:type="dxa"/>
            <w:tcBorders>
              <w:bottom w:val="single" w:sz="4" w:space="0" w:color="auto"/>
            </w:tcBorders>
          </w:tcPr>
          <w:p w:rsidR="00DD0BC1" w:rsidRPr="00350EC6" w:rsidRDefault="00DD0BC1" w:rsidP="00437A3C">
            <w:pPr>
              <w:rPr>
                <w:sz w:val="22"/>
              </w:rPr>
            </w:pPr>
          </w:p>
        </w:tc>
      </w:tr>
      <w:tr w:rsidR="00DD0BC1" w:rsidRPr="00350EC6" w:rsidTr="00DD0BC1">
        <w:trPr>
          <w:trHeight w:val="561"/>
        </w:trPr>
        <w:tc>
          <w:tcPr>
            <w:tcW w:w="4531" w:type="dxa"/>
            <w:tcBorders>
              <w:top w:val="single" w:sz="4" w:space="0" w:color="auto"/>
            </w:tcBorders>
          </w:tcPr>
          <w:p w:rsidR="00DD0BC1" w:rsidRPr="00350EC6" w:rsidRDefault="00DD0BC1" w:rsidP="00437A3C">
            <w:pPr>
              <w:rPr>
                <w:sz w:val="22"/>
              </w:rPr>
            </w:pPr>
          </w:p>
        </w:tc>
        <w:tc>
          <w:tcPr>
            <w:tcW w:w="426" w:type="dxa"/>
          </w:tcPr>
          <w:p w:rsidR="00DD0BC1" w:rsidRPr="00350EC6" w:rsidRDefault="00DD0BC1" w:rsidP="00437A3C">
            <w:pPr>
              <w:rPr>
                <w:sz w:val="22"/>
              </w:rPr>
            </w:pPr>
          </w:p>
        </w:tc>
        <w:tc>
          <w:tcPr>
            <w:tcW w:w="4387" w:type="dxa"/>
            <w:tcBorders>
              <w:top w:val="single" w:sz="4" w:space="0" w:color="auto"/>
            </w:tcBorders>
          </w:tcPr>
          <w:p w:rsidR="00DD0BC1" w:rsidRPr="00350EC6" w:rsidRDefault="00DD0BC1" w:rsidP="00437A3C">
            <w:pPr>
              <w:rPr>
                <w:sz w:val="22"/>
              </w:rPr>
            </w:pPr>
          </w:p>
        </w:tc>
      </w:tr>
    </w:tbl>
    <w:p w:rsidR="00FA50F9" w:rsidRPr="00350EC6" w:rsidRDefault="00FA50F9">
      <w:pPr>
        <w:rPr>
          <w:sz w:val="22"/>
        </w:rPr>
      </w:pPr>
      <w:r w:rsidRPr="00350EC6">
        <w:rPr>
          <w:sz w:val="22"/>
        </w:rPr>
        <w:br w:type="page"/>
      </w:r>
    </w:p>
    <w:p w:rsidR="00350EC6" w:rsidRDefault="00350EC6" w:rsidP="00FA50F9">
      <w:pPr>
        <w:rPr>
          <w:rFonts w:ascii="Myriad Pro" w:hAnsi="Myriad Pro"/>
          <w:b/>
          <w:sz w:val="22"/>
        </w:rPr>
      </w:pPr>
    </w:p>
    <w:p w:rsidR="00FA50F9" w:rsidRPr="00350EC6" w:rsidRDefault="00FA50F9" w:rsidP="00FA50F9">
      <w:pPr>
        <w:rPr>
          <w:rFonts w:ascii="Myriad Pro" w:hAnsi="Myriad Pro"/>
          <w:sz w:val="22"/>
        </w:rPr>
      </w:pPr>
    </w:p>
    <w:tbl>
      <w:tblPr>
        <w:tblStyle w:val="TableGrid"/>
        <w:tblW w:w="11058" w:type="dxa"/>
        <w:tblInd w:w="-998" w:type="dxa"/>
        <w:tblLook w:val="04A0" w:firstRow="1" w:lastRow="0" w:firstColumn="1" w:lastColumn="0" w:noHBand="0" w:noVBand="1"/>
      </w:tblPr>
      <w:tblGrid>
        <w:gridCol w:w="3545"/>
        <w:gridCol w:w="2268"/>
        <w:gridCol w:w="5245"/>
      </w:tblGrid>
      <w:tr w:rsidR="0010099D" w:rsidRPr="00350EC6" w:rsidTr="00037038">
        <w:tc>
          <w:tcPr>
            <w:tcW w:w="11058" w:type="dxa"/>
            <w:gridSpan w:val="3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  <w:r w:rsidRPr="00350EC6">
              <w:rPr>
                <w:rFonts w:ascii="Myriad Pro" w:hAnsi="Myriad Pro"/>
                <w:b/>
                <w:sz w:val="22"/>
              </w:rPr>
              <w:t>LIITE 1</w:t>
            </w:r>
            <w:r w:rsidRPr="00350EC6">
              <w:rPr>
                <w:rFonts w:ascii="Myriad Pro" w:hAnsi="Myriad Pro"/>
                <w:sz w:val="22"/>
              </w:rPr>
              <w:t xml:space="preserve"> Luokkatoimikunnan toimintaan osallistuvien huoltajien yhteystiedot</w:t>
            </w:r>
          </w:p>
          <w:p w:rsidR="0010099D" w:rsidRPr="00350EC6" w:rsidRDefault="0010099D" w:rsidP="00FA50F9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  <w:r w:rsidRPr="00350EC6">
              <w:rPr>
                <w:rFonts w:ascii="Myriad Pro" w:hAnsi="Myriad Pro"/>
                <w:sz w:val="22"/>
              </w:rPr>
              <w:t>Nimi</w:t>
            </w: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  <w:r w:rsidRPr="00350EC6">
              <w:rPr>
                <w:rFonts w:ascii="Myriad Pro" w:hAnsi="Myriad Pro"/>
                <w:sz w:val="22"/>
              </w:rPr>
              <w:t>Puhelinnumero</w:t>
            </w: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  <w:r w:rsidRPr="00350EC6">
              <w:rPr>
                <w:rFonts w:ascii="Myriad Pro" w:hAnsi="Myriad Pro"/>
                <w:sz w:val="22"/>
              </w:rPr>
              <w:t>Sähköposti</w:t>
            </w: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C8198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C8198D" w:rsidRPr="00350EC6" w:rsidRDefault="00C8198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C8198D" w:rsidRPr="00350EC6" w:rsidRDefault="00C8198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C8198D" w:rsidRPr="00350EC6" w:rsidRDefault="00C8198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C8198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C8198D" w:rsidRPr="00350EC6" w:rsidRDefault="00C8198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C8198D" w:rsidRPr="00350EC6" w:rsidRDefault="00C8198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C8198D" w:rsidRPr="00350EC6" w:rsidRDefault="00C8198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E42AE5">
        <w:trPr>
          <w:trHeight w:val="425"/>
        </w:trPr>
        <w:tc>
          <w:tcPr>
            <w:tcW w:w="11058" w:type="dxa"/>
            <w:gridSpan w:val="3"/>
            <w:vAlign w:val="center"/>
          </w:tcPr>
          <w:p w:rsidR="0010099D" w:rsidRDefault="0010099D" w:rsidP="0010099D">
            <w:pPr>
              <w:rPr>
                <w:rFonts w:ascii="Myriad Pro" w:hAnsi="Myriad Pro"/>
                <w:sz w:val="22"/>
              </w:rPr>
            </w:pPr>
          </w:p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  <w:r w:rsidRPr="00350EC6">
              <w:rPr>
                <w:rFonts w:ascii="Myriad Pro" w:hAnsi="Myriad Pro"/>
                <w:b/>
                <w:sz w:val="22"/>
              </w:rPr>
              <w:t>LIITE 1</w:t>
            </w:r>
            <w:r w:rsidRPr="00350EC6">
              <w:rPr>
                <w:rFonts w:ascii="Myriad Pro" w:hAnsi="Myriad Pro"/>
                <w:sz w:val="22"/>
              </w:rPr>
              <w:t xml:space="preserve"> Luokkatoimikunnan toimintaan osallistuvien huoltajien yhteystiedot</w:t>
            </w:r>
          </w:p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  <w:r w:rsidRPr="00350EC6">
              <w:rPr>
                <w:rFonts w:ascii="Myriad Pro" w:hAnsi="Myriad Pro"/>
                <w:sz w:val="22"/>
              </w:rPr>
              <w:t>Nimi</w:t>
            </w: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  <w:r w:rsidRPr="00350EC6">
              <w:rPr>
                <w:rFonts w:ascii="Myriad Pro" w:hAnsi="Myriad Pro"/>
                <w:sz w:val="22"/>
              </w:rPr>
              <w:t>Puhelinnumero</w:t>
            </w: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  <w:r w:rsidRPr="00350EC6">
              <w:rPr>
                <w:rFonts w:ascii="Myriad Pro" w:hAnsi="Myriad Pro"/>
                <w:sz w:val="22"/>
              </w:rPr>
              <w:t>Sähköposti</w:t>
            </w: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  <w:tr w:rsidR="0010099D" w:rsidRPr="00350EC6" w:rsidTr="00FA50F9">
        <w:trPr>
          <w:trHeight w:val="425"/>
        </w:trPr>
        <w:tc>
          <w:tcPr>
            <w:tcW w:w="35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  <w:tc>
          <w:tcPr>
            <w:tcW w:w="5245" w:type="dxa"/>
            <w:vAlign w:val="center"/>
          </w:tcPr>
          <w:p w:rsidR="0010099D" w:rsidRPr="00350EC6" w:rsidRDefault="0010099D" w:rsidP="0010099D">
            <w:pPr>
              <w:rPr>
                <w:rFonts w:ascii="Myriad Pro" w:hAnsi="Myriad Pro"/>
                <w:sz w:val="22"/>
              </w:rPr>
            </w:pPr>
          </w:p>
        </w:tc>
      </w:tr>
    </w:tbl>
    <w:p w:rsidR="00FA50F9" w:rsidRPr="00350EC6" w:rsidRDefault="00FA50F9" w:rsidP="00FA50F9">
      <w:pPr>
        <w:rPr>
          <w:sz w:val="22"/>
        </w:rPr>
      </w:pPr>
    </w:p>
    <w:sectPr w:rsidR="00FA50F9" w:rsidRPr="00350EC6" w:rsidSect="00C8198D">
      <w:headerReference w:type="default" r:id="rId11"/>
      <w:footerReference w:type="default" r:id="rId12"/>
      <w:pgSz w:w="11906" w:h="16838"/>
      <w:pgMar w:top="1701" w:right="1134" w:bottom="127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74A4" w:rsidRDefault="001774A4" w:rsidP="00C92B97">
      <w:r>
        <w:separator/>
      </w:r>
    </w:p>
  </w:endnote>
  <w:endnote w:type="continuationSeparator" w:id="0">
    <w:p w:rsidR="001774A4" w:rsidRDefault="001774A4" w:rsidP="00C92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240D" w:rsidRPr="00D2240D" w:rsidRDefault="00D2240D" w:rsidP="00D2240D">
    <w:pPr>
      <w:pStyle w:val="NoSpacing"/>
      <w:ind w:left="-728"/>
      <w:rPr>
        <w:rFonts w:asciiTheme="minorHAnsi" w:hAnsiTheme="minorHAnsi"/>
        <w:b/>
        <w:color w:val="8FD16A"/>
        <w:sz w:val="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74A4" w:rsidRDefault="001774A4" w:rsidP="00C92B97">
      <w:r>
        <w:separator/>
      </w:r>
    </w:p>
  </w:footnote>
  <w:footnote w:type="continuationSeparator" w:id="0">
    <w:p w:rsidR="001774A4" w:rsidRDefault="001774A4" w:rsidP="00C92B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99D" w:rsidRDefault="00350EC6">
    <w:pPr>
      <w:pStyle w:val="Header"/>
    </w:pPr>
    <w:r>
      <w:t>Luokkatoimikunta</w:t>
    </w:r>
  </w:p>
  <w:p w:rsidR="00350EC6" w:rsidRDefault="00350EC6">
    <w:pPr>
      <w:pStyle w:val="Header"/>
    </w:pPr>
    <w:proofErr w:type="spellStart"/>
    <w:r>
      <w:t>Jupperin</w:t>
    </w:r>
    <w:proofErr w:type="spellEnd"/>
    <w:r>
      <w:t xml:space="preserve"> koulu</w:t>
    </w:r>
  </w:p>
  <w:p w:rsidR="00350EC6" w:rsidRDefault="00350EC6">
    <w:pPr>
      <w:pStyle w:val="Header"/>
    </w:pPr>
    <w:r>
      <w:t>Veininkatu 24</w:t>
    </w:r>
  </w:p>
  <w:p w:rsidR="00350EC6" w:rsidRDefault="00350EC6">
    <w:pPr>
      <w:pStyle w:val="Header"/>
    </w:pPr>
    <w:r>
      <w:t>02730 Espoo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4E5143"/>
    <w:multiLevelType w:val="hybridMultilevel"/>
    <w:tmpl w:val="C7A45AF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D64E5E"/>
    <w:multiLevelType w:val="hybridMultilevel"/>
    <w:tmpl w:val="DD721D0C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EC6"/>
    <w:rsid w:val="00051867"/>
    <w:rsid w:val="00053025"/>
    <w:rsid w:val="00100837"/>
    <w:rsid w:val="0010099D"/>
    <w:rsid w:val="001774A4"/>
    <w:rsid w:val="001B6F80"/>
    <w:rsid w:val="00350EC6"/>
    <w:rsid w:val="00437A3C"/>
    <w:rsid w:val="004508D0"/>
    <w:rsid w:val="004C018A"/>
    <w:rsid w:val="005713A9"/>
    <w:rsid w:val="00646746"/>
    <w:rsid w:val="0073282E"/>
    <w:rsid w:val="0078579B"/>
    <w:rsid w:val="009445BB"/>
    <w:rsid w:val="00C42AE7"/>
    <w:rsid w:val="00C8198D"/>
    <w:rsid w:val="00C92B97"/>
    <w:rsid w:val="00CF15A7"/>
    <w:rsid w:val="00D2240D"/>
    <w:rsid w:val="00D37C80"/>
    <w:rsid w:val="00D902D8"/>
    <w:rsid w:val="00DD0BC1"/>
    <w:rsid w:val="00E525DA"/>
    <w:rsid w:val="00F41DA8"/>
    <w:rsid w:val="00F60B7F"/>
    <w:rsid w:val="00F91C42"/>
    <w:rsid w:val="00FA5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Calibri" w:hAnsi="Arial" w:cs="Arial"/>
        <w:lang w:val="fi-FI" w:eastAsia="fi-FI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018A"/>
    <w:rPr>
      <w:rFonts w:ascii="Cambria" w:eastAsia="MS Mincho" w:hAnsi="Cambria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2B97"/>
    <w:pPr>
      <w:tabs>
        <w:tab w:val="center" w:pos="4819"/>
        <w:tab w:val="right" w:pos="9638"/>
      </w:tabs>
    </w:pPr>
  </w:style>
  <w:style w:type="character" w:customStyle="1" w:styleId="HeaderChar">
    <w:name w:val="Header Char"/>
    <w:link w:val="Header"/>
    <w:uiPriority w:val="99"/>
    <w:rsid w:val="00C92B97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92B97"/>
    <w:pPr>
      <w:tabs>
        <w:tab w:val="center" w:pos="4819"/>
        <w:tab w:val="right" w:pos="9638"/>
      </w:tabs>
    </w:pPr>
  </w:style>
  <w:style w:type="character" w:customStyle="1" w:styleId="FooterChar">
    <w:name w:val="Footer Char"/>
    <w:link w:val="Footer"/>
    <w:uiPriority w:val="99"/>
    <w:rsid w:val="00C92B97"/>
    <w:rPr>
      <w:sz w:val="22"/>
      <w:szCs w:val="22"/>
      <w:lang w:eastAsia="en-US"/>
    </w:rPr>
  </w:style>
  <w:style w:type="paragraph" w:styleId="NoSpacing">
    <w:name w:val="No Spacing"/>
    <w:uiPriority w:val="1"/>
    <w:qFormat/>
    <w:rsid w:val="00D2240D"/>
  </w:style>
  <w:style w:type="character" w:styleId="Hyperlink">
    <w:name w:val="Hyperlink"/>
    <w:basedOn w:val="DefaultParagraphFont"/>
    <w:uiPriority w:val="99"/>
    <w:unhideWhenUsed/>
    <w:rsid w:val="00D2240D"/>
    <w:rPr>
      <w:color w:val="0000FF" w:themeColor="hyperlink"/>
      <w:u w:val="single"/>
    </w:rPr>
  </w:style>
  <w:style w:type="paragraph" w:customStyle="1" w:styleId="3Nokiankaupunkileipis">
    <w:name w:val="3_Nokian_kaupunki_leipis"/>
    <w:basedOn w:val="Normal"/>
    <w:qFormat/>
    <w:rsid w:val="004C018A"/>
    <w:rPr>
      <w:rFonts w:ascii="Myriad Pro" w:hAnsi="Myriad Pro"/>
    </w:rPr>
  </w:style>
  <w:style w:type="paragraph" w:customStyle="1" w:styleId="1Nokiankaupunkiotsikko">
    <w:name w:val="1_Nokian_kaupunki_otsikko"/>
    <w:basedOn w:val="3Nokiankaupunkileipis"/>
    <w:next w:val="3Nokiankaupunkileipis"/>
    <w:qFormat/>
    <w:rsid w:val="004C018A"/>
    <w:rPr>
      <w:b/>
      <w:caps/>
      <w:sz w:val="32"/>
    </w:rPr>
  </w:style>
  <w:style w:type="paragraph" w:customStyle="1" w:styleId="2Nokiankaupunkialaotsikko">
    <w:name w:val="2_Nokian_kaupunki_alaotsikko"/>
    <w:basedOn w:val="3Nokiankaupunkileipis"/>
    <w:next w:val="3Nokiankaupunkileipis"/>
    <w:qFormat/>
    <w:rsid w:val="004C018A"/>
    <w:rPr>
      <w:color w:val="84BE5A"/>
      <w:sz w:val="28"/>
    </w:rPr>
  </w:style>
  <w:style w:type="table" w:styleId="TableGrid">
    <w:name w:val="Table Grid"/>
    <w:basedOn w:val="TableNormal"/>
    <w:uiPriority w:val="59"/>
    <w:rsid w:val="00DD0B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A50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41DA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DA8"/>
    <w:rPr>
      <w:rFonts w:ascii="Segoe UI" w:eastAsia="MS Mincho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U:\Data\Henkil&#246;kohtaiset\Jukova\Luokkatoimikunnan-perustamispoytakirja.dotx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siakirjan_x0020_luokittelu xmlns="946ab7e1-1b33-4de6-a6d5-51ac714f02e6">Muut</Asiakirjan_x0020_luokittelu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8B652DEDDFC2DB48A474CA2AFC1E3A8C" ma:contentTypeVersion="" ma:contentTypeDescription="Luo uusi asiakirja." ma:contentTypeScope="" ma:versionID="c7b228172872a4411df3676848586f63">
  <xsd:schema xmlns:xsd="http://www.w3.org/2001/XMLSchema" xmlns:xs="http://www.w3.org/2001/XMLSchema" xmlns:p="http://schemas.microsoft.com/office/2006/metadata/properties" xmlns:ns2="946ab7e1-1b33-4de6-a6d5-51ac714f02e6" targetNamespace="http://schemas.microsoft.com/office/2006/metadata/properties" ma:root="true" ma:fieldsID="e130f2a5876de6b9335a023cbdb533a9" ns2:_="">
    <xsd:import namespace="946ab7e1-1b33-4de6-a6d5-51ac714f02e6"/>
    <xsd:element name="properties">
      <xsd:complexType>
        <xsd:sequence>
          <xsd:element name="documentManagement">
            <xsd:complexType>
              <xsd:all>
                <xsd:element ref="ns2:Asiakirjan_x0020_luokittelu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6ab7e1-1b33-4de6-a6d5-51ac714f02e6" elementFormDefault="qualified">
    <xsd:import namespace="http://schemas.microsoft.com/office/2006/documentManagement/types"/>
    <xsd:import namespace="http://schemas.microsoft.com/office/infopath/2007/PartnerControls"/>
    <xsd:element name="Asiakirjan_x0020_luokittelu" ma:index="8" nillable="true" ma:displayName="Asiakirjan luokittelu" ma:default="Hallinto" ma:format="RadioButtons" ma:internalName="Asiakirjan_x0020_luokittelu">
      <xsd:simpleType>
        <xsd:restriction base="dms:Choice">
          <xsd:enumeration value="Hallinto"/>
          <xsd:enumeration value="IP-kerhot"/>
          <xsd:enumeration value="Koulukuljetus"/>
          <xsd:enumeration value="Koulurakennus"/>
          <xsd:enumeration value="Käyttö- ja turvaohjeita"/>
          <xsd:enumeration value="Opettajien pohjia"/>
          <xsd:enumeration value="Vakuutus"/>
          <xsd:enumeration value="ViPS"/>
          <xsd:enumeration value="Yleisiä pohjia"/>
          <xsd:enumeration value="Muut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7F6D06-F533-4411-A24C-A4FB3D6B98B5}">
  <ds:schemaRefs>
    <ds:schemaRef ds:uri="http://schemas.microsoft.com/office/2006/metadata/properties"/>
    <ds:schemaRef ds:uri="http://schemas.microsoft.com/office/infopath/2007/PartnerControls"/>
    <ds:schemaRef ds:uri="946ab7e1-1b33-4de6-a6d5-51ac714f02e6"/>
  </ds:schemaRefs>
</ds:datastoreItem>
</file>

<file path=customXml/itemProps2.xml><?xml version="1.0" encoding="utf-8"?>
<ds:datastoreItem xmlns:ds="http://schemas.openxmlformats.org/officeDocument/2006/customXml" ds:itemID="{3E193747-A926-4919-822C-BB67D89125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6ab7e1-1b33-4de6-a6d5-51ac714f02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0521F20-F562-40E9-8388-0E354576306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38E7418-32F1-47A4-A97C-53DD873D8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Luokkatoimikunnan-perustamispoytakirja.dotx</Template>
  <TotalTime>0</TotalTime>
  <Pages>1</Pages>
  <Words>205</Words>
  <Characters>3049</Characters>
  <Application>Microsoft Office Word</Application>
  <DocSecurity>0</DocSecurity>
  <Lines>277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3221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2019-03-26T18:03:00Z</dcterms:created>
  <dcterms:modified xsi:type="dcterms:W3CDTF">2019-03-26T18:03:00Z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0x0101008B652DEDDFC2DB48A474CA2AFC1E3A8C</vt:lpwstr>
  </property>
  <property fmtid="{D5CDD505-2E9C-101B-9397-08002B2CF9AE}" pid="3" name="Order">
    <vt:r8>12600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</Properties>
</file>